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095" w:rsidRPr="009D1E21" w:rsidRDefault="00A5513F" w:rsidP="00A5513F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D1E21">
        <w:rPr>
          <w:rFonts w:ascii="Times New Roman" w:hAnsi="Times New Roman"/>
          <w:b/>
          <w:sz w:val="32"/>
          <w:szCs w:val="32"/>
        </w:rPr>
        <w:t>Nyilatkozat kollégiumi igényről</w:t>
      </w:r>
    </w:p>
    <w:p w:rsidR="009D1E21" w:rsidRPr="00A5513F" w:rsidRDefault="009D1E21" w:rsidP="00A5513F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513F" w:rsidRDefault="00A5513F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5513F" w:rsidRDefault="00A5513F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Alulírott …</w:t>
      </w:r>
      <w:proofErr w:type="gramEnd"/>
      <w:r>
        <w:rPr>
          <w:rFonts w:ascii="Times New Roman" w:hAnsi="Times New Roman"/>
          <w:sz w:val="24"/>
          <w:szCs w:val="24"/>
        </w:rPr>
        <w:t xml:space="preserve">…………………………………………. (név), …………… (osztály) tanuló nyilatkozom, hogy a 2020.05.04-15. közötti időszakban az írásbeli érettségi vizsgák </w:t>
      </w:r>
      <w:r w:rsidR="009D1E21">
        <w:rPr>
          <w:rFonts w:ascii="Times New Roman" w:hAnsi="Times New Roman"/>
          <w:sz w:val="24"/>
          <w:szCs w:val="24"/>
        </w:rPr>
        <w:t xml:space="preserve">miatt </w:t>
      </w:r>
      <w:r>
        <w:rPr>
          <w:rFonts w:ascii="Times New Roman" w:hAnsi="Times New Roman"/>
          <w:sz w:val="24"/>
          <w:szCs w:val="24"/>
        </w:rPr>
        <w:t xml:space="preserve">kérem </w:t>
      </w:r>
      <w:r w:rsidR="009D1E21">
        <w:rPr>
          <w:rFonts w:ascii="Times New Roman" w:hAnsi="Times New Roman"/>
          <w:sz w:val="24"/>
          <w:szCs w:val="24"/>
        </w:rPr>
        <w:t xml:space="preserve">kollégiumi elhelyezésemet </w:t>
      </w:r>
      <w:r>
        <w:rPr>
          <w:rFonts w:ascii="Times New Roman" w:hAnsi="Times New Roman"/>
          <w:sz w:val="24"/>
          <w:szCs w:val="24"/>
        </w:rPr>
        <w:t>bizt</w:t>
      </w:r>
      <w:r w:rsidR="009D1E21">
        <w:rPr>
          <w:rFonts w:ascii="Times New Roman" w:hAnsi="Times New Roman"/>
          <w:sz w:val="24"/>
          <w:szCs w:val="24"/>
        </w:rPr>
        <w:t>osítani.</w:t>
      </w:r>
    </w:p>
    <w:p w:rsidR="00A5513F" w:rsidRDefault="00A5513F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Karikázd be azokat a </w:t>
      </w:r>
      <w:r w:rsidR="009D1E21">
        <w:rPr>
          <w:rFonts w:ascii="Times New Roman" w:hAnsi="Times New Roman"/>
          <w:sz w:val="24"/>
          <w:szCs w:val="24"/>
        </w:rPr>
        <w:t>napokat,</w:t>
      </w:r>
      <w:r>
        <w:rPr>
          <w:rFonts w:ascii="Times New Roman" w:hAnsi="Times New Roman"/>
          <w:sz w:val="24"/>
          <w:szCs w:val="24"/>
        </w:rPr>
        <w:t xml:space="preserve"> amelyeken a kollégiumban szeretnél aludni!</w:t>
      </w:r>
    </w:p>
    <w:p w:rsidR="00A5513F" w:rsidRDefault="00A5513F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A5513F" w:rsidTr="00A5513F">
        <w:tc>
          <w:tcPr>
            <w:tcW w:w="1812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2020.05.03. vasárnap</w:t>
            </w:r>
          </w:p>
        </w:tc>
        <w:tc>
          <w:tcPr>
            <w:tcW w:w="1812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2020.05.04. hétfő</w:t>
            </w:r>
          </w:p>
        </w:tc>
        <w:tc>
          <w:tcPr>
            <w:tcW w:w="1812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2020.05.05. kedd</w:t>
            </w:r>
          </w:p>
        </w:tc>
        <w:tc>
          <w:tcPr>
            <w:tcW w:w="1813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2020.05.06. szerda</w:t>
            </w:r>
          </w:p>
        </w:tc>
        <w:tc>
          <w:tcPr>
            <w:tcW w:w="1813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2020.05.07. csütörtök</w:t>
            </w:r>
          </w:p>
        </w:tc>
      </w:tr>
      <w:tr w:rsidR="00A5513F" w:rsidTr="00A5513F">
        <w:tc>
          <w:tcPr>
            <w:tcW w:w="1812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2020.05.10. vasárnap</w:t>
            </w:r>
          </w:p>
        </w:tc>
        <w:tc>
          <w:tcPr>
            <w:tcW w:w="1812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2020.05.11. hétfő</w:t>
            </w:r>
          </w:p>
        </w:tc>
        <w:tc>
          <w:tcPr>
            <w:tcW w:w="1812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2020.05.12. kedd</w:t>
            </w:r>
          </w:p>
        </w:tc>
        <w:tc>
          <w:tcPr>
            <w:tcW w:w="1813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2020.05.13. szerda</w:t>
            </w:r>
          </w:p>
        </w:tc>
        <w:tc>
          <w:tcPr>
            <w:tcW w:w="1813" w:type="dxa"/>
          </w:tcPr>
          <w:p w:rsidR="00A5513F" w:rsidRDefault="00A5513F" w:rsidP="00475A4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2020.05.14. csütörtök</w:t>
            </w:r>
          </w:p>
        </w:tc>
      </w:tr>
    </w:tbl>
    <w:p w:rsidR="00A5513F" w:rsidRDefault="00A5513F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D1E21" w:rsidRDefault="009D1E21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Az érettségi vizsga alatt a kollégium étkezést biztosítani nem tud, mindenki magáról gondoskodik. A kiadott rendelet alapján a kollégium biztosítja, hogy egy szobában egy tanuló legyen elszállásolva. </w:t>
      </w:r>
    </w:p>
    <w:p w:rsidR="009D1E21" w:rsidRDefault="009D1E21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D1E21" w:rsidRPr="009D1E21" w:rsidRDefault="009D1E21" w:rsidP="00475A4C">
      <w:pPr>
        <w:spacing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9D1E21">
        <w:rPr>
          <w:rFonts w:ascii="Times New Roman" w:hAnsi="Times New Roman"/>
          <w:b/>
          <w:i/>
          <w:sz w:val="24"/>
          <w:szCs w:val="24"/>
        </w:rPr>
        <w:t>A kitöltött nyilatkozatot az iskola e-mail címére (</w:t>
      </w:r>
      <w:hyperlink r:id="rId6" w:history="1">
        <w:r w:rsidRPr="009D1E21">
          <w:rPr>
            <w:rStyle w:val="Hiperhivatkozs"/>
            <w:rFonts w:ascii="Times New Roman" w:hAnsi="Times New Roman"/>
            <w:b/>
            <w:i/>
            <w:sz w:val="24"/>
            <w:szCs w:val="24"/>
          </w:rPr>
          <w:t>iskola@mezge.hu</w:t>
        </w:r>
      </w:hyperlink>
      <w:r w:rsidRPr="009D1E21">
        <w:rPr>
          <w:rFonts w:ascii="Times New Roman" w:hAnsi="Times New Roman"/>
          <w:b/>
          <w:i/>
          <w:sz w:val="24"/>
          <w:szCs w:val="24"/>
        </w:rPr>
        <w:t>) kell visszaküldeni 2020.04.29-én 16:00 óráig! Amennyiben nem érkezik ilyen nyilatkozat a tanuló részéről a megadott határidőig</w:t>
      </w:r>
      <w:r>
        <w:rPr>
          <w:rFonts w:ascii="Times New Roman" w:hAnsi="Times New Roman"/>
          <w:b/>
          <w:i/>
          <w:sz w:val="24"/>
          <w:szCs w:val="24"/>
        </w:rPr>
        <w:t>,</w:t>
      </w:r>
      <w:r w:rsidRPr="009D1E21">
        <w:rPr>
          <w:rFonts w:ascii="Times New Roman" w:hAnsi="Times New Roman"/>
          <w:b/>
          <w:i/>
          <w:sz w:val="24"/>
          <w:szCs w:val="24"/>
        </w:rPr>
        <w:t xml:space="preserve"> abban az esetben az intézmény szálláshelyet nyújtani nem tud!</w:t>
      </w:r>
    </w:p>
    <w:p w:rsidR="009D1E21" w:rsidRDefault="009D1E21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5513F" w:rsidRDefault="009D1E21" w:rsidP="00475A4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</w:t>
      </w:r>
      <w:proofErr w:type="gramStart"/>
      <w:r>
        <w:rPr>
          <w:rFonts w:ascii="Times New Roman" w:hAnsi="Times New Roman"/>
          <w:sz w:val="24"/>
          <w:szCs w:val="24"/>
        </w:rPr>
        <w:t>…………………,</w:t>
      </w:r>
      <w:proofErr w:type="gramEnd"/>
      <w:r>
        <w:rPr>
          <w:rFonts w:ascii="Times New Roman" w:hAnsi="Times New Roman"/>
          <w:sz w:val="24"/>
          <w:szCs w:val="24"/>
        </w:rPr>
        <w:t xml:space="preserve"> 2020. április …..</w:t>
      </w:r>
    </w:p>
    <w:p w:rsidR="009D1E21" w:rsidRDefault="009D1E21" w:rsidP="009D1E21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(helyiség</w:t>
      </w:r>
      <w:proofErr w:type="gramStart"/>
      <w:r>
        <w:rPr>
          <w:rFonts w:ascii="Times New Roman" w:hAnsi="Times New Roman"/>
          <w:sz w:val="24"/>
          <w:szCs w:val="24"/>
        </w:rPr>
        <w:t>)                           (</w:t>
      </w:r>
      <w:proofErr w:type="gramEnd"/>
      <w:r>
        <w:rPr>
          <w:rFonts w:ascii="Times New Roman" w:hAnsi="Times New Roman"/>
          <w:sz w:val="24"/>
          <w:szCs w:val="24"/>
        </w:rPr>
        <w:t>dátum)</w:t>
      </w:r>
    </w:p>
    <w:p w:rsidR="009D1E21" w:rsidRDefault="009D1E21" w:rsidP="009D1E21">
      <w:pPr>
        <w:spacing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</w:p>
    <w:p w:rsidR="009D1E21" w:rsidRDefault="009D1E21" w:rsidP="009D1E21">
      <w:pPr>
        <w:spacing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………………….</w:t>
      </w:r>
    </w:p>
    <w:p w:rsidR="009D1E21" w:rsidRPr="00B61458" w:rsidRDefault="009D1E21" w:rsidP="009D1E21">
      <w:pPr>
        <w:spacing w:line="240" w:lineRule="auto"/>
        <w:ind w:left="6372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Tanuló aláírása</w:t>
      </w:r>
    </w:p>
    <w:sectPr w:rsidR="009D1E21" w:rsidRPr="00B61458" w:rsidSect="00576782">
      <w:headerReference w:type="default" r:id="rId7"/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513F" w:rsidRDefault="00A5513F">
      <w:r>
        <w:separator/>
      </w:r>
    </w:p>
  </w:endnote>
  <w:endnote w:type="continuationSeparator" w:id="0">
    <w:p w:rsidR="00A5513F" w:rsidRDefault="00A5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513F" w:rsidRDefault="00A5513F">
      <w:r>
        <w:separator/>
      </w:r>
    </w:p>
  </w:footnote>
  <w:footnote w:type="continuationSeparator" w:id="0">
    <w:p w:rsidR="00A5513F" w:rsidRDefault="00A55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ABD" w:rsidRPr="001A5C81" w:rsidRDefault="00C4311A" w:rsidP="001A5C81">
    <w:pPr>
      <w:pStyle w:val="Cmsor1"/>
      <w:spacing w:after="0" w:line="240" w:lineRule="auto"/>
      <w:ind w:left="709" w:right="0"/>
      <w:jc w:val="center"/>
      <w:rPr>
        <w:rFonts w:ascii="Times New Roman" w:hAnsi="Times New Roman" w:cs="Times New Roman"/>
      </w:rPr>
    </w:pPr>
    <w:r w:rsidRPr="001A5C81">
      <w:rPr>
        <w:rFonts w:ascii="Times New Roman" w:hAnsi="Times New Roman" w:cs="Times New Roman"/>
        <w:noProof/>
        <w:lang w:eastAsia="hu-H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447675</wp:posOffset>
          </wp:positionH>
          <wp:positionV relativeFrom="margin">
            <wp:posOffset>-1419225</wp:posOffset>
          </wp:positionV>
          <wp:extent cx="957580" cy="957580"/>
          <wp:effectExtent l="0" t="0" r="0" b="0"/>
          <wp:wrapSquare wrapText="bothSides"/>
          <wp:docPr id="2" name="Kép 2" descr="mezgéLOGO2017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zgéLOGO2017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5194" w:rsidRPr="001A5C81">
      <w:rPr>
        <w:rFonts w:ascii="Times New Roman" w:hAnsi="Times New Roman" w:cs="Times New Roman"/>
      </w:rPr>
      <w:t>Kiskunfélegyház</w:t>
    </w:r>
    <w:r w:rsidR="000C2ABD" w:rsidRPr="001A5C81">
      <w:rPr>
        <w:rFonts w:ascii="Times New Roman" w:hAnsi="Times New Roman" w:cs="Times New Roman"/>
      </w:rPr>
      <w:t>i Mezőgazdasági és Élelmiszeripari</w:t>
    </w:r>
  </w:p>
  <w:p w:rsidR="000C2ABD" w:rsidRPr="001A5C81" w:rsidRDefault="001A5C81" w:rsidP="001A5C81">
    <w:pPr>
      <w:pStyle w:val="Cmsor1"/>
      <w:spacing w:after="0" w:line="240" w:lineRule="auto"/>
      <w:ind w:left="709" w:right="0"/>
      <w:jc w:val="center"/>
      <w:rPr>
        <w:rFonts w:ascii="Times New Roman" w:hAnsi="Times New Roman" w:cs="Times New Roman"/>
      </w:rPr>
    </w:pPr>
    <w:r w:rsidRPr="001A5C81">
      <w:rPr>
        <w:rFonts w:ascii="Times New Roman" w:hAnsi="Times New Roman" w:cs="Times New Roman"/>
      </w:rPr>
      <w:t>Szakgimnázium, Szakközépiskola</w:t>
    </w:r>
    <w:r w:rsidR="000C2ABD" w:rsidRPr="001A5C81">
      <w:rPr>
        <w:rFonts w:ascii="Times New Roman" w:hAnsi="Times New Roman" w:cs="Times New Roman"/>
      </w:rPr>
      <w:t xml:space="preserve"> és Kollégium</w:t>
    </w:r>
  </w:p>
  <w:p w:rsidR="000C2ABD" w:rsidRPr="001A5C81" w:rsidRDefault="000C2ABD" w:rsidP="001A5C81">
    <w:pPr>
      <w:spacing w:after="0" w:line="240" w:lineRule="auto"/>
      <w:ind w:left="709"/>
      <w:jc w:val="center"/>
      <w:rPr>
        <w:rFonts w:ascii="Times New Roman" w:hAnsi="Times New Roman"/>
      </w:rPr>
    </w:pPr>
    <w:r w:rsidRPr="001A5C81">
      <w:rPr>
        <w:rFonts w:ascii="Times New Roman" w:hAnsi="Times New Roman"/>
      </w:rPr>
      <w:t>6100</w:t>
    </w:r>
    <w:r w:rsidR="00390EA2" w:rsidRPr="001A5C81">
      <w:rPr>
        <w:rFonts w:ascii="Times New Roman" w:hAnsi="Times New Roman"/>
      </w:rPr>
      <w:t xml:space="preserve"> Kiskunfélegyháza, Petőfi S. </w:t>
    </w:r>
    <w:proofErr w:type="gramStart"/>
    <w:r w:rsidR="00390EA2" w:rsidRPr="001A5C81">
      <w:rPr>
        <w:rFonts w:ascii="Times New Roman" w:hAnsi="Times New Roman"/>
      </w:rPr>
      <w:t>u</w:t>
    </w:r>
    <w:r w:rsidRPr="001A5C81">
      <w:rPr>
        <w:rFonts w:ascii="Times New Roman" w:hAnsi="Times New Roman"/>
      </w:rPr>
      <w:t>.</w:t>
    </w:r>
    <w:proofErr w:type="gramEnd"/>
    <w:r w:rsidR="00390EA2" w:rsidRPr="001A5C81">
      <w:rPr>
        <w:rFonts w:ascii="Times New Roman" w:hAnsi="Times New Roman"/>
      </w:rPr>
      <w:t xml:space="preserve"> 2/A.</w:t>
    </w:r>
  </w:p>
  <w:p w:rsidR="000C2ABD" w:rsidRPr="001A5C81" w:rsidRDefault="000C2ABD" w:rsidP="001A5C81">
    <w:pPr>
      <w:spacing w:after="0" w:line="240" w:lineRule="auto"/>
      <w:ind w:left="709"/>
      <w:jc w:val="center"/>
      <w:rPr>
        <w:rFonts w:ascii="Times New Roman" w:hAnsi="Times New Roman"/>
      </w:rPr>
    </w:pPr>
    <w:r w:rsidRPr="001A5C81">
      <w:rPr>
        <w:rFonts w:ascii="Times New Roman" w:hAnsi="Times New Roman"/>
      </w:rPr>
      <w:t>Telefon/fax: 06-76/461-022</w:t>
    </w:r>
  </w:p>
  <w:p w:rsidR="000C2ABD" w:rsidRPr="001A5C81" w:rsidRDefault="000C2ABD" w:rsidP="001A5C81">
    <w:pPr>
      <w:tabs>
        <w:tab w:val="left" w:pos="6698"/>
      </w:tabs>
      <w:spacing w:after="0" w:line="240" w:lineRule="auto"/>
      <w:ind w:left="709"/>
      <w:jc w:val="center"/>
      <w:rPr>
        <w:rFonts w:ascii="Times New Roman" w:hAnsi="Times New Roman"/>
        <w:sz w:val="20"/>
      </w:rPr>
    </w:pPr>
    <w:r w:rsidRPr="001A5C81">
      <w:rPr>
        <w:rFonts w:ascii="Times New Roman" w:hAnsi="Times New Roman"/>
      </w:rPr>
      <w:t xml:space="preserve">E-mail: </w:t>
    </w:r>
    <w:r w:rsidR="00B46380">
      <w:rPr>
        <w:rFonts w:ascii="Times New Roman" w:hAnsi="Times New Roman"/>
      </w:rPr>
      <w:t>iskola</w:t>
    </w:r>
    <w:r w:rsidRPr="001A5C81">
      <w:rPr>
        <w:rFonts w:ascii="Times New Roman" w:hAnsi="Times New Roman"/>
      </w:rPr>
      <w:t>@</w:t>
    </w:r>
    <w:r w:rsidR="00B46380">
      <w:rPr>
        <w:rFonts w:ascii="Times New Roman" w:hAnsi="Times New Roman"/>
      </w:rPr>
      <w:t>mezge.hu</w:t>
    </w:r>
  </w:p>
  <w:p w:rsidR="000C2ABD" w:rsidRDefault="000C2ABD" w:rsidP="000C2ABD">
    <w:pPr>
      <w:tabs>
        <w:tab w:val="center" w:pos="3968"/>
        <w:tab w:val="left" w:pos="6698"/>
      </w:tabs>
      <w:ind w:left="1200" w:right="-50"/>
      <w:jc w:val="center"/>
      <w:rPr>
        <w:rFonts w:ascii="Arial" w:hAnsi="Arial" w:cs="Arial"/>
        <w:sz w:val="20"/>
      </w:rPr>
    </w:pPr>
  </w:p>
  <w:p w:rsidR="000C2ABD" w:rsidRDefault="000C2ABD" w:rsidP="000C2ABD">
    <w:pPr>
      <w:pStyle w:val="lfej"/>
      <w:pBdr>
        <w:top w:val="single" w:sz="4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13F"/>
    <w:rsid w:val="0002512A"/>
    <w:rsid w:val="000A0D69"/>
    <w:rsid w:val="000C2ABD"/>
    <w:rsid w:val="00135194"/>
    <w:rsid w:val="001A5C81"/>
    <w:rsid w:val="002C0F5A"/>
    <w:rsid w:val="00390EA2"/>
    <w:rsid w:val="00475A4C"/>
    <w:rsid w:val="004B232B"/>
    <w:rsid w:val="00576782"/>
    <w:rsid w:val="00585F79"/>
    <w:rsid w:val="0064415F"/>
    <w:rsid w:val="006A17BF"/>
    <w:rsid w:val="0072700E"/>
    <w:rsid w:val="008B1B95"/>
    <w:rsid w:val="008D4418"/>
    <w:rsid w:val="00956542"/>
    <w:rsid w:val="00981CCD"/>
    <w:rsid w:val="0098299D"/>
    <w:rsid w:val="009D1E21"/>
    <w:rsid w:val="00A45743"/>
    <w:rsid w:val="00A5513F"/>
    <w:rsid w:val="00B46380"/>
    <w:rsid w:val="00B61458"/>
    <w:rsid w:val="00BA1382"/>
    <w:rsid w:val="00C34C5E"/>
    <w:rsid w:val="00C4311A"/>
    <w:rsid w:val="00DA6B57"/>
    <w:rsid w:val="00E50BF5"/>
    <w:rsid w:val="00EA264F"/>
    <w:rsid w:val="00EB1CBB"/>
    <w:rsid w:val="00F53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BF67F7"/>
  <w15:chartTrackingRefBased/>
  <w15:docId w15:val="{025BB5AE-990B-4AE9-B5F4-A82420C1C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7678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Cmsor1">
    <w:name w:val="heading 1"/>
    <w:basedOn w:val="Norml"/>
    <w:next w:val="Norml"/>
    <w:qFormat/>
    <w:rsid w:val="000C2ABD"/>
    <w:pPr>
      <w:keepNext/>
      <w:ind w:right="-704"/>
      <w:outlineLvl w:val="0"/>
    </w:pPr>
    <w:rPr>
      <w:rFonts w:ascii="Arial" w:hAnsi="Arial" w:cs="Arial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0C2ABD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0C2ABD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0C2ABD"/>
    <w:rPr>
      <w:sz w:val="24"/>
      <w:szCs w:val="24"/>
      <w:lang w:val="hu-HU" w:eastAsia="hu-HU" w:bidi="ar-SA"/>
    </w:rPr>
  </w:style>
  <w:style w:type="paragraph" w:styleId="Buborkszveg">
    <w:name w:val="Balloon Text"/>
    <w:basedOn w:val="Norml"/>
    <w:semiHidden/>
    <w:rsid w:val="0057678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A551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rsid w:val="009D1E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skola@mezge.hu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EZGAZD\tanari\Iskola\fejleces_szakgimnazium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fejleces_szakgimnazium</Template>
  <TotalTime>20</TotalTime>
  <Pages>1</Pages>
  <Words>123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tanari</dc:creator>
  <cp:keywords/>
  <dc:description/>
  <cp:lastModifiedBy>tanari</cp:lastModifiedBy>
  <cp:revision>1</cp:revision>
  <cp:lastPrinted>2015-08-27T06:31:00Z</cp:lastPrinted>
  <dcterms:created xsi:type="dcterms:W3CDTF">2020-04-22T07:11:00Z</dcterms:created>
  <dcterms:modified xsi:type="dcterms:W3CDTF">2020-04-22T07:31:00Z</dcterms:modified>
</cp:coreProperties>
</file>